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1DE92" w:themeColor="accent3" w:themeTint="99"/>
  <w:body>
    <w:tbl>
      <w:tblPr>
        <w:tblStyle w:val="TabloDzeni"/>
        <w:tblW w:w="0" w:type="auto"/>
        <w:jc w:val="center"/>
        <w:tblInd w:w="-568" w:type="dxa"/>
        <w:tblBorders>
          <w:insideV w:val="single" w:sz="4" w:space="0" w:color="auto"/>
        </w:tblBorders>
        <w:tblLayout w:type="fixed"/>
        <w:tblLook w:val="04A0"/>
      </w:tblPr>
      <w:tblGrid>
        <w:gridCol w:w="5135"/>
        <w:gridCol w:w="5288"/>
        <w:gridCol w:w="4567"/>
      </w:tblGrid>
      <w:tr w:rsidR="00307EC9" w:rsidRPr="00976773" w:rsidTr="00C2796B">
        <w:trPr>
          <w:jc w:val="center"/>
        </w:trPr>
        <w:tc>
          <w:tcPr>
            <w:tcW w:w="5135" w:type="dxa"/>
            <w:tcMar>
              <w:right w:w="720" w:type="dxa"/>
            </w:tcMar>
          </w:tcPr>
          <w:p w:rsidR="00307EC9" w:rsidRPr="00976773" w:rsidRDefault="001E619F">
            <w:pPr>
              <w:rPr>
                <w:sz w:val="24"/>
                <w:szCs w:val="24"/>
              </w:rPr>
            </w:pPr>
            <w:r w:rsidRPr="00976773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3009900" cy="2162175"/>
                  <wp:effectExtent l="0" t="0" r="0" b="0"/>
                  <wp:docPr id="6" name="Resim 6" descr="http://subasiortaokulu.meb.k12.tr/meb_iys_dosyalar/35/22/729087/resimler/2015_12/17090634_sir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ubasiortaokulu.meb.k12.tr/meb_iys_dosyalar/35/22/729087/resimler/2015_12/17090634_sir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91" cy="216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19F" w:rsidRPr="00976773" w:rsidRDefault="001E619F">
            <w:pPr>
              <w:pStyle w:val="ResimYazs"/>
              <w:rPr>
                <w:b/>
                <w:i w:val="0"/>
                <w:color w:val="auto"/>
                <w:sz w:val="24"/>
                <w:szCs w:val="24"/>
              </w:rPr>
            </w:pPr>
            <w:r w:rsidRPr="00976773">
              <w:rPr>
                <w:b/>
                <w:i w:val="0"/>
                <w:color w:val="auto"/>
                <w:sz w:val="24"/>
                <w:szCs w:val="24"/>
              </w:rPr>
              <w:t>REHBERLİK NEDİR?</w:t>
            </w:r>
          </w:p>
          <w:p w:rsidR="00307EC9" w:rsidRPr="00976773" w:rsidRDefault="001E619F">
            <w:pPr>
              <w:pStyle w:val="ResimYazs"/>
              <w:rPr>
                <w:i w:val="0"/>
                <w:color w:val="auto"/>
                <w:sz w:val="24"/>
                <w:szCs w:val="24"/>
              </w:rPr>
            </w:pPr>
            <w:r w:rsidRPr="00976773">
              <w:rPr>
                <w:i w:val="0"/>
                <w:color w:val="auto"/>
                <w:sz w:val="24"/>
                <w:szCs w:val="24"/>
              </w:rPr>
              <w:t>Bireyi tanımak,onu kendisine tanıtmak, problemlerini çözmesi, gerçekçikararlar alması,kapasitesini geliştirmesi,çevresiyle dengelive sağlıklıbirşekildeuyumsağlamasıve böylece kendinigerçekleştirmesiiçin uzmankişilercebireyeyapılansistemli, bilimselve profesyonel biryardım sürecidir.</w:t>
            </w:r>
          </w:p>
          <w:p w:rsidR="00307EC9" w:rsidRPr="00976773" w:rsidRDefault="001E619F">
            <w:pPr>
              <w:pStyle w:val="Balk2"/>
              <w:rPr>
                <w:rStyle w:val="Balk2Char"/>
                <w:b/>
                <w:bCs/>
                <w:szCs w:val="24"/>
              </w:rPr>
            </w:pPr>
            <w:r w:rsidRPr="00976773">
              <w:rPr>
                <w:szCs w:val="24"/>
              </w:rPr>
              <w:t>K</w:t>
            </w:r>
            <w:r w:rsidRPr="00976773">
              <w:rPr>
                <w:rFonts w:ascii="Arial" w:hAnsi="Arial" w:cs="Arial"/>
                <w:szCs w:val="24"/>
              </w:rPr>
              <w:t>İ</w:t>
            </w:r>
            <w:r w:rsidRPr="00976773">
              <w:rPr>
                <w:szCs w:val="24"/>
              </w:rPr>
              <w:t>MLERE Y</w:t>
            </w:r>
            <w:r w:rsidRPr="00976773">
              <w:rPr>
                <w:rFonts w:ascii="Lucida Sans" w:hAnsi="Lucida Sans" w:cs="Lucida Sans"/>
                <w:szCs w:val="24"/>
              </w:rPr>
              <w:t>Ö</w:t>
            </w:r>
            <w:r w:rsidRPr="00976773">
              <w:rPr>
                <w:szCs w:val="24"/>
              </w:rPr>
              <w:t>NEL</w:t>
            </w:r>
            <w:r w:rsidRPr="00976773">
              <w:rPr>
                <w:rFonts w:ascii="Arial" w:hAnsi="Arial" w:cs="Arial"/>
                <w:szCs w:val="24"/>
              </w:rPr>
              <w:t>İ</w:t>
            </w:r>
            <w:r w:rsidRPr="00976773">
              <w:rPr>
                <w:szCs w:val="24"/>
              </w:rPr>
              <w:t>K REHBERL</w:t>
            </w:r>
            <w:r w:rsidRPr="00976773">
              <w:rPr>
                <w:rFonts w:ascii="Arial" w:hAnsi="Arial" w:cs="Arial"/>
                <w:szCs w:val="24"/>
              </w:rPr>
              <w:t>İ</w:t>
            </w:r>
            <w:r w:rsidRPr="00976773">
              <w:rPr>
                <w:szCs w:val="24"/>
              </w:rPr>
              <w:t>K YAPILIR?</w:t>
            </w:r>
          </w:p>
          <w:p w:rsidR="001E619F" w:rsidRPr="00976773" w:rsidRDefault="001E619F" w:rsidP="001E619F">
            <w:pPr>
              <w:pStyle w:val="ListeMaddemi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976773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667000" cy="1777197"/>
                  <wp:effectExtent l="0" t="0" r="0" b="0"/>
                  <wp:docPr id="8" name="Resim 8" descr="ÃÄRETMEN ÃÄRENCÄ° VELÄ°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ÃÄRETMEN ÃÄRENCÄ° VELÄ°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tcMar>
              <w:left w:w="720" w:type="dxa"/>
              <w:right w:w="720" w:type="dxa"/>
            </w:tcMar>
          </w:tcPr>
          <w:tbl>
            <w:tblPr>
              <w:tblStyle w:val="TabloDzeni"/>
              <w:tblW w:w="5000" w:type="pct"/>
              <w:tblLayout w:type="fixed"/>
              <w:tblLook w:val="04A0"/>
            </w:tblPr>
            <w:tblGrid>
              <w:gridCol w:w="3848"/>
            </w:tblGrid>
            <w:tr w:rsidR="00307EC9" w:rsidRPr="00976773">
              <w:trPr>
                <w:trHeight w:hRule="exact" w:val="7920"/>
              </w:trPr>
              <w:tc>
                <w:tcPr>
                  <w:tcW w:w="5000" w:type="pct"/>
                </w:tcPr>
                <w:p w:rsidR="00976773" w:rsidRPr="00976773" w:rsidRDefault="009573D2" w:rsidP="00AD7341">
                  <w:pPr>
                    <w:rPr>
                      <w:rFonts w:ascii="Tw Cen MT Condensed Extra Bold" w:hAnsi="Tw Cen MT Condensed Extra Bold"/>
                      <w:sz w:val="60"/>
                      <w:szCs w:val="60"/>
                    </w:rPr>
                  </w:pPr>
                  <w:r w:rsidRPr="00976773">
                    <w:rPr>
                      <w:rFonts w:ascii="Tw Cen MT Condensed Extra Bold" w:hAnsi="Tw Cen MT Condensed Extra Bold"/>
                      <w:color w:val="852728" w:themeColor="accent2" w:themeShade="BF"/>
                      <w:sz w:val="60"/>
                      <w:szCs w:val="60"/>
                      <w:u w:val="single"/>
                    </w:rPr>
                    <w:t>REHBERL</w:t>
                  </w:r>
                  <w:r w:rsidRPr="00976773">
                    <w:rPr>
                      <w:rFonts w:ascii="Arial" w:hAnsi="Arial" w:cs="Arial"/>
                      <w:color w:val="852728" w:themeColor="accent2" w:themeShade="BF"/>
                      <w:sz w:val="60"/>
                      <w:szCs w:val="60"/>
                      <w:u w:val="single"/>
                    </w:rPr>
                    <w:t>İ</w:t>
                  </w:r>
                  <w:r w:rsidRPr="00976773">
                    <w:rPr>
                      <w:rFonts w:ascii="Tw Cen MT Condensed Extra Bold" w:hAnsi="Tw Cen MT Condensed Extra Bold"/>
                      <w:color w:val="852728" w:themeColor="accent2" w:themeShade="BF"/>
                      <w:sz w:val="60"/>
                      <w:szCs w:val="60"/>
                      <w:u w:val="single"/>
                    </w:rPr>
                    <w:t>K SERV</w:t>
                  </w:r>
                  <w:r w:rsidRPr="00976773">
                    <w:rPr>
                      <w:rFonts w:ascii="Arial" w:hAnsi="Arial" w:cs="Arial"/>
                      <w:color w:val="852728" w:themeColor="accent2" w:themeShade="BF"/>
                      <w:sz w:val="60"/>
                      <w:szCs w:val="60"/>
                      <w:u w:val="single"/>
                    </w:rPr>
                    <w:t>İ</w:t>
                  </w:r>
                  <w:r w:rsidRPr="00976773">
                    <w:rPr>
                      <w:rFonts w:ascii="Tw Cen MT Condensed Extra Bold" w:hAnsi="Tw Cen MT Condensed Extra Bold"/>
                      <w:color w:val="852728" w:themeColor="accent2" w:themeShade="BF"/>
                      <w:sz w:val="60"/>
                      <w:szCs w:val="60"/>
                      <w:u w:val="single"/>
                    </w:rPr>
                    <w:t>S</w:t>
                  </w:r>
                  <w:r w:rsidRPr="00976773">
                    <w:rPr>
                      <w:rFonts w:ascii="Arial" w:hAnsi="Arial" w:cs="Arial"/>
                      <w:color w:val="852728" w:themeColor="accent2" w:themeShade="BF"/>
                      <w:sz w:val="60"/>
                      <w:szCs w:val="60"/>
                      <w:u w:val="single"/>
                    </w:rPr>
                    <w:t>İ</w:t>
                  </w:r>
                  <w:r w:rsidRPr="00976773">
                    <w:rPr>
                      <w:rFonts w:ascii="Tw Cen MT Condensed Extra Bold" w:hAnsi="Tw Cen MT Condensed Extra Bold"/>
                      <w:color w:val="852728" w:themeColor="accent2" w:themeShade="BF"/>
                      <w:sz w:val="60"/>
                      <w:szCs w:val="60"/>
                      <w:u w:val="single"/>
                    </w:rPr>
                    <w:t>M</w:t>
                  </w:r>
                  <w:r w:rsidRPr="00976773">
                    <w:rPr>
                      <w:rFonts w:ascii="Arial" w:hAnsi="Arial" w:cs="Arial"/>
                      <w:color w:val="852728" w:themeColor="accent2" w:themeShade="BF"/>
                      <w:sz w:val="60"/>
                      <w:szCs w:val="60"/>
                      <w:u w:val="single"/>
                    </w:rPr>
                    <w:t>İ</w:t>
                  </w:r>
                  <w:r w:rsidRPr="00976773">
                    <w:rPr>
                      <w:rFonts w:ascii="Tw Cen MT Condensed Extra Bold" w:hAnsi="Tw Cen MT Condensed Extra Bold"/>
                      <w:color w:val="852728" w:themeColor="accent2" w:themeShade="BF"/>
                      <w:sz w:val="60"/>
                      <w:szCs w:val="60"/>
                      <w:u w:val="single"/>
                    </w:rPr>
                    <w:t>Z</w:t>
                  </w:r>
                  <w:r w:rsidR="00B65182">
                    <w:rPr>
                      <w:rFonts w:ascii="Tw Cen MT Condensed Extra Bold" w:hAnsi="Tw Cen MT Condensed Extra Bold"/>
                      <w:color w:val="852728" w:themeColor="accent2" w:themeShade="BF"/>
                      <w:sz w:val="60"/>
                      <w:szCs w:val="60"/>
                      <w:u w:val="single"/>
                    </w:rPr>
                    <w:t xml:space="preserve"> </w:t>
                  </w:r>
                  <w:r w:rsidRPr="00B65182">
                    <w:rPr>
                      <w:rFonts w:ascii="Tw Cen MT Condensed Extra Bold" w:hAnsi="Tw Cen MT Condensed Extra Bold"/>
                      <w:color w:val="69BCDC" w:themeColor="accent4" w:themeTint="99"/>
                      <w:sz w:val="44"/>
                      <w:szCs w:val="44"/>
                    </w:rPr>
                    <w:t>S</w:t>
                  </w:r>
                  <w:r w:rsidRPr="00B65182">
                    <w:rPr>
                      <w:rFonts w:ascii="Arial" w:hAnsi="Arial" w:cs="Arial"/>
                      <w:color w:val="69BCDC" w:themeColor="accent4" w:themeTint="99"/>
                      <w:sz w:val="44"/>
                      <w:szCs w:val="44"/>
                    </w:rPr>
                    <w:t>İ</w:t>
                  </w:r>
                  <w:r w:rsidRPr="00B65182">
                    <w:rPr>
                      <w:rFonts w:ascii="Tw Cen MT Condensed Extra Bold" w:hAnsi="Tw Cen MT Condensed Extra Bold"/>
                      <w:color w:val="69BCDC" w:themeColor="accent4" w:themeTint="99"/>
                      <w:sz w:val="44"/>
                      <w:szCs w:val="44"/>
                    </w:rPr>
                    <w:t>ZLER</w:t>
                  </w:r>
                  <w:r w:rsidRPr="00B65182">
                    <w:rPr>
                      <w:rFonts w:ascii="Arial" w:hAnsi="Arial" w:cs="Arial"/>
                      <w:color w:val="69BCDC" w:themeColor="accent4" w:themeTint="99"/>
                      <w:sz w:val="44"/>
                      <w:szCs w:val="44"/>
                    </w:rPr>
                    <w:t>İ</w:t>
                  </w:r>
                  <w:r w:rsidRPr="00B65182">
                    <w:rPr>
                      <w:rFonts w:ascii="Tw Cen MT Condensed Extra Bold" w:hAnsi="Tw Cen MT Condensed Extra Bold"/>
                      <w:color w:val="69BCDC" w:themeColor="accent4" w:themeTint="99"/>
                      <w:sz w:val="44"/>
                      <w:szCs w:val="44"/>
                    </w:rPr>
                    <w:t>N DA</w:t>
                  </w:r>
                  <w:r w:rsidRPr="00B65182">
                    <w:rPr>
                      <w:rFonts w:ascii="Arial" w:hAnsi="Arial" w:cs="Arial"/>
                      <w:color w:val="69BCDC" w:themeColor="accent4" w:themeTint="99"/>
                      <w:sz w:val="44"/>
                      <w:szCs w:val="44"/>
                    </w:rPr>
                    <w:t>İ</w:t>
                  </w:r>
                  <w:r w:rsidRPr="00B65182">
                    <w:rPr>
                      <w:rFonts w:ascii="Tw Cen MT Condensed Extra Bold" w:hAnsi="Tw Cen MT Condensed Extra Bold"/>
                      <w:color w:val="69BCDC" w:themeColor="accent4" w:themeTint="99"/>
                      <w:sz w:val="44"/>
                      <w:szCs w:val="44"/>
                    </w:rPr>
                    <w:t xml:space="preserve">MA YANINDA OLACAKTIR. </w:t>
                  </w:r>
                </w:p>
                <w:p w:rsidR="00307EC9" w:rsidRPr="00976773" w:rsidRDefault="00976773" w:rsidP="00976773">
                  <w:pPr>
                    <w:rPr>
                      <w:rFonts w:ascii="Tw Cen MT Condensed Extra Bold" w:hAnsi="Tw Cen MT Condensed Extra Bold"/>
                      <w:sz w:val="24"/>
                      <w:szCs w:val="24"/>
                    </w:rPr>
                  </w:pPr>
                  <w:r w:rsidRPr="00976773">
                    <w:rPr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2514600" cy="1904999"/>
                        <wp:effectExtent l="0" t="0" r="0" b="635"/>
                        <wp:docPr id="294" name="Resim 294" descr="rehberlik servisi ilkeleri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hberlik servisi ilkeleri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7364" cy="1907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976773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22"/>
                    <w:gridCol w:w="2356"/>
                  </w:tblGrid>
                  <w:tr w:rsidR="00307EC9" w:rsidRPr="00976773" w:rsidTr="00F83409">
                    <w:tc>
                      <w:tcPr>
                        <w:tcW w:w="1220" w:type="dxa"/>
                        <w:vAlign w:val="center"/>
                      </w:tcPr>
                      <w:p w:rsidR="00307EC9" w:rsidRPr="00976773" w:rsidRDefault="00523174" w:rsidP="001947E7">
                        <w:pPr>
                          <w:pStyle w:val="AralkYok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inline distT="0" distB="0" distL="0" distR="0">
                              <wp:extent cx="775970" cy="940435"/>
                              <wp:effectExtent l="19050" t="0" r="5080" b="0"/>
                              <wp:docPr id="2" name="1 Resim" descr="mae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eo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5970" cy="940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sdt>
                        <w:sdtPr>
                          <w:rPr>
                            <w:sz w:val="24"/>
                            <w:szCs w:val="24"/>
                          </w:rPr>
                          <w:alias w:val="Şirket Adını girin:"/>
                          <w:tag w:val="Şirket Adını girin:"/>
                          <w:id w:val="-1839532679"/>
                          <w:placeholder>
                            <w:docPart w:val="4511AAC9C5284B118DA38E87289A68E3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:text/>
                        </w:sdtPr>
                        <w:sdtContent>
                          <w:p w:rsidR="00307EC9" w:rsidRPr="00976773" w:rsidRDefault="00976773">
                            <w:pPr>
                              <w:pStyle w:val="irke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MEHMET AKİF ERSOY ORTAOKULU REHBERLİK SERVİSİ</w:t>
                            </w:r>
                          </w:p>
                        </w:sdtContent>
                      </w:sdt>
                      <w:p w:rsidR="00307EC9" w:rsidRPr="00976773" w:rsidRDefault="00307EC9" w:rsidP="00CC6ADA">
                        <w:pPr>
                          <w:pStyle w:val="letiimBilgileri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307EC9" w:rsidRPr="00976773" w:rsidRDefault="00307EC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07EC9" w:rsidRPr="00976773" w:rsidRDefault="00307EC9">
            <w:pPr>
              <w:rPr>
                <w:sz w:val="24"/>
                <w:szCs w:val="24"/>
              </w:rPr>
            </w:pPr>
          </w:p>
        </w:tc>
        <w:tc>
          <w:tcPr>
            <w:tcW w:w="4567" w:type="dxa"/>
            <w:tcMar>
              <w:left w:w="720" w:type="dxa"/>
            </w:tcMar>
          </w:tcPr>
          <w:tbl>
            <w:tblPr>
              <w:tblStyle w:val="TabloDzeni"/>
              <w:tblW w:w="4595" w:type="dxa"/>
              <w:tblLayout w:type="fixed"/>
              <w:tblLook w:val="04A0"/>
            </w:tblPr>
            <w:tblGrid>
              <w:gridCol w:w="4595"/>
            </w:tblGrid>
            <w:tr w:rsidR="00307EC9" w:rsidRPr="00976773" w:rsidTr="005316E4">
              <w:trPr>
                <w:trHeight w:hRule="exact" w:val="5760"/>
              </w:trPr>
              <w:tc>
                <w:tcPr>
                  <w:tcW w:w="5000" w:type="pct"/>
                </w:tcPr>
                <w:p w:rsidR="00307EC9" w:rsidRPr="00976773" w:rsidRDefault="00C20DF2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26" type="#_x0000_t202" style="position:absolute;margin-left:-11.55pt;margin-top:240.9pt;width:247.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" fillcolor="red" strokecolor="#37fbe4 [1940]">
                        <v:textbox>
                          <w:txbxContent>
                            <w:p w:rsidR="005316E4" w:rsidRPr="005316E4" w:rsidRDefault="005316E4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316E4">
                                <w:rPr>
                                  <w:b/>
                                  <w:sz w:val="36"/>
                                  <w:szCs w:val="36"/>
                                </w:rPr>
                                <w:t>Rehberlik Servisini Tanıyalım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5316E4" w:rsidRPr="00976773">
                    <w:rPr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3057524" cy="2933700"/>
                        <wp:effectExtent l="0" t="0" r="0" b="0"/>
                        <wp:docPr id="1" name="Resim 1" descr="rehberlik servisi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hberlik servisi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855" cy="2943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RPr="00976773" w:rsidTr="005316E4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976773" w:rsidRDefault="00307EC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307EC9" w:rsidRPr="00976773" w:rsidTr="005316E4">
              <w:trPr>
                <w:trHeight w:hRule="exact" w:val="3240"/>
              </w:trPr>
              <w:sdt>
                <w:sdtPr>
                  <w:rPr>
                    <w:sz w:val="48"/>
                    <w:szCs w:val="48"/>
                  </w:rPr>
                  <w:alias w:val="Şirket Adını girin:"/>
                  <w:tag w:val="Şirket Adını girin:"/>
                  <w:id w:val="-2083982577"/>
                  <w:placeholder>
                    <w:docPart w:val="28666DFBD5F248208D3F1A461A90B89A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:text/>
                </w:sdtPr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Pr="00976773" w:rsidRDefault="00976773" w:rsidP="005316E4">
                      <w:pPr>
                        <w:pStyle w:val="KonuB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  <w:szCs w:val="48"/>
                        </w:rPr>
                        <w:t>MEHMET AKİF ERSOY ORTAOKULU REHBERLİK SERVİSİ</w:t>
                      </w:r>
                    </w:p>
                  </w:tc>
                </w:sdtContent>
              </w:sdt>
            </w:tr>
            <w:tr w:rsidR="00307EC9" w:rsidRPr="00976773" w:rsidTr="005316E4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Pr="00976773" w:rsidRDefault="005316E4" w:rsidP="005316E4">
                  <w:pPr>
                    <w:pStyle w:val="AltKonuBal"/>
                    <w:rPr>
                      <w:sz w:val="32"/>
                      <w:szCs w:val="32"/>
                    </w:rPr>
                  </w:pPr>
                  <w:r w:rsidRPr="00976773">
                    <w:rPr>
                      <w:sz w:val="32"/>
                      <w:szCs w:val="32"/>
                    </w:rPr>
                    <w:t>Çağla KUL</w:t>
                  </w:r>
                </w:p>
              </w:tc>
            </w:tr>
          </w:tbl>
          <w:p w:rsidR="00307EC9" w:rsidRPr="00976773" w:rsidRDefault="00307EC9">
            <w:pPr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307EC9" w:rsidRPr="00976773" w:rsidTr="00C2796B">
        <w:trPr>
          <w:jc w:val="center"/>
        </w:trPr>
        <w:tc>
          <w:tcPr>
            <w:tcW w:w="5135" w:type="dxa"/>
            <w:tcMar>
              <w:right w:w="720" w:type="dxa"/>
            </w:tcMar>
          </w:tcPr>
          <w:p w:rsidR="00976773" w:rsidRDefault="00802575" w:rsidP="00976773">
            <w:pPr>
              <w:pStyle w:val="ResimYazs"/>
              <w:rPr>
                <w:b/>
                <w:i w:val="0"/>
                <w:color w:val="C00000"/>
                <w:sz w:val="24"/>
                <w:szCs w:val="24"/>
              </w:rPr>
            </w:pPr>
            <w:r w:rsidRPr="00976773">
              <w:rPr>
                <w:rFonts w:ascii="Bodoni MT Black" w:hAnsi="Bodoni MT Black"/>
                <w:b/>
                <w:i w:val="0"/>
                <w:color w:val="CBA81A" w:themeColor="accent3" w:themeShade="BF"/>
                <w:sz w:val="24"/>
                <w:szCs w:val="24"/>
              </w:rPr>
              <w:lastRenderedPageBreak/>
              <w:t>HANG</w:t>
            </w:r>
            <w:r w:rsidRPr="00976773">
              <w:rPr>
                <w:rFonts w:ascii="Times New Roman" w:hAnsi="Times New Roman" w:cs="Times New Roman"/>
                <w:b/>
                <w:i w:val="0"/>
                <w:color w:val="CBA81A" w:themeColor="accent3" w:themeShade="BF"/>
                <w:sz w:val="24"/>
                <w:szCs w:val="24"/>
              </w:rPr>
              <w:t>İ</w:t>
            </w:r>
            <w:r w:rsidRPr="00976773">
              <w:rPr>
                <w:rFonts w:ascii="Bodoni MT Black" w:hAnsi="Bodoni MT Black"/>
                <w:b/>
                <w:i w:val="0"/>
                <w:color w:val="CBA81A" w:themeColor="accent3" w:themeShade="BF"/>
                <w:sz w:val="24"/>
                <w:szCs w:val="24"/>
              </w:rPr>
              <w:t xml:space="preserve"> KONULARDA YARDIM</w:t>
            </w:r>
            <w:r w:rsidR="00976773">
              <w:rPr>
                <w:b/>
                <w:i w:val="0"/>
                <w:color w:val="C00000"/>
                <w:sz w:val="24"/>
                <w:szCs w:val="24"/>
              </w:rPr>
              <w:t>ALABİLİRSİNİZ</w:t>
            </w:r>
          </w:p>
          <w:p w:rsidR="00802575" w:rsidRPr="00976773" w:rsidRDefault="00802575" w:rsidP="00976773">
            <w:pPr>
              <w:pStyle w:val="ResimYazs"/>
              <w:rPr>
                <w:b/>
                <w:i w:val="0"/>
                <w:sz w:val="24"/>
                <w:szCs w:val="24"/>
              </w:rPr>
            </w:pPr>
            <w:r w:rsidRPr="00976773">
              <w:rPr>
                <w:rFonts w:ascii="Impact" w:hAnsi="Impact"/>
                <w:sz w:val="24"/>
                <w:szCs w:val="24"/>
              </w:rPr>
              <w:t>EĞİTSEL REHBERLİK</w:t>
            </w:r>
          </w:p>
          <w:p w:rsidR="00DA6F94" w:rsidRPr="00976773" w:rsidRDefault="00C20DF2" w:rsidP="003D497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20DF2">
              <w:rPr>
                <w:rFonts w:ascii="Algerian" w:hAnsi="Algerian"/>
                <w:noProof/>
                <w:color w:val="00B050"/>
                <w:sz w:val="24"/>
                <w:szCs w:val="24"/>
                <w:lang w:eastAsia="tr-TR"/>
              </w:rPr>
              <w:pict>
                <v:oval id="Oval 16" o:spid="_x0000_s1027" style="position:absolute;margin-left:250.8pt;margin-top:11pt;width:207.7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" fillcolor="#bcfdf6 [660]" strokecolor="#01534a [1604]" strokeweight="1pt">
                  <v:textbox style="mso-next-textbox:#Oval 16">
                    <w:txbxContent>
                      <w:p w:rsidR="00FE57BA" w:rsidRPr="00FE57BA" w:rsidRDefault="00FE57BA" w:rsidP="00FE57B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E57BA">
                          <w:rPr>
                            <w:sz w:val="20"/>
                            <w:szCs w:val="20"/>
                          </w:rPr>
                          <w:t>Rehberlik, bireye tek yönlü olarak doğrudan doğruya yapılan bir yardım değildir.</w:t>
                        </w:r>
                      </w:p>
                    </w:txbxContent>
                  </v:textbox>
                </v:oval>
              </w:pict>
            </w:r>
            <w:r w:rsidR="003D4978" w:rsidRPr="00976773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809750" cy="613749"/>
                  <wp:effectExtent l="0" t="0" r="0" b="0"/>
                  <wp:docPr id="10" name="Resim 10" descr="ders Ã§alÄ±Åma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rs Ã§alÄ±Åma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1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575" w:rsidRPr="00976773" w:rsidRDefault="00802575" w:rsidP="003D497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>Ders Çalışma Planı</w:t>
            </w:r>
          </w:p>
          <w:p w:rsidR="00802575" w:rsidRPr="00976773" w:rsidRDefault="00802575" w:rsidP="003D497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>Verimli Ders Çalışma Teknikleri</w:t>
            </w:r>
          </w:p>
          <w:p w:rsidR="00802575" w:rsidRPr="00976773" w:rsidRDefault="00802575" w:rsidP="003D497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 xml:space="preserve">Sınav Kaygısı </w:t>
            </w:r>
          </w:p>
          <w:p w:rsidR="00802575" w:rsidRPr="00976773" w:rsidRDefault="00802575" w:rsidP="003D497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>Test Çözme Teknikleri</w:t>
            </w:r>
          </w:p>
          <w:p w:rsidR="00802575" w:rsidRPr="00976773" w:rsidRDefault="00802575" w:rsidP="003D497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>Motivasyon vb.</w:t>
            </w:r>
          </w:p>
          <w:p w:rsidR="00307EC9" w:rsidRPr="00976773" w:rsidRDefault="00802575" w:rsidP="007014C5">
            <w:pPr>
              <w:rPr>
                <w:rFonts w:ascii="Impact" w:hAnsi="Impact"/>
                <w:sz w:val="24"/>
                <w:szCs w:val="24"/>
              </w:rPr>
            </w:pPr>
            <w:r w:rsidRPr="00976773">
              <w:rPr>
                <w:rFonts w:ascii="Impact" w:hAnsi="Impact"/>
                <w:sz w:val="24"/>
                <w:szCs w:val="24"/>
              </w:rPr>
              <w:t>MESLEKİ REHBERLİK</w:t>
            </w:r>
          </w:p>
          <w:p w:rsidR="00DA6F94" w:rsidRPr="00976773" w:rsidRDefault="00C20DF2" w:rsidP="003D4978">
            <w:pPr>
              <w:contextualSpacing/>
              <w:rPr>
                <w:sz w:val="24"/>
                <w:szCs w:val="24"/>
              </w:rPr>
            </w:pPr>
            <w:r w:rsidRPr="00C20DF2">
              <w:rPr>
                <w:rFonts w:ascii="Algerian" w:hAnsi="Algerian"/>
                <w:noProof/>
                <w:color w:val="00B050"/>
                <w:sz w:val="24"/>
                <w:szCs w:val="24"/>
                <w:lang w:eastAsia="tr-TR"/>
              </w:rPr>
              <w:pict>
                <v:oval id="Oval 24" o:spid="_x0000_s1028" style="position:absolute;margin-left:210.3pt;margin-top:23.5pt;width:156.75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" fillcolor="yellow" strokecolor="#027b6d" strokeweight="1pt">
                  <v:textbox style="mso-next-textbox:#Oval 24">
                    <w:txbxContent>
                      <w:p w:rsidR="00FE57BA" w:rsidRDefault="00FE57BA" w:rsidP="00FE57BA">
                        <w:pPr>
                          <w:jc w:val="center"/>
                        </w:pPr>
                        <w:r>
                          <w:t>Rehberlik bireyin sadece duygusal yanı ile ilgilenmez.</w:t>
                        </w:r>
                      </w:p>
                    </w:txbxContent>
                  </v:textbox>
                </v:oval>
              </w:pict>
            </w:r>
            <w:r w:rsidR="00DA6F94" w:rsidRPr="00976773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838325" cy="767175"/>
                  <wp:effectExtent l="0" t="0" r="0" b="0"/>
                  <wp:docPr id="11" name="Resim 11" descr="meslekler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slekler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47830" cy="77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575" w:rsidRPr="00976773" w:rsidRDefault="00802575" w:rsidP="003D4978">
            <w:pPr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>Meslekler</w:t>
            </w:r>
          </w:p>
          <w:p w:rsidR="00802575" w:rsidRPr="00976773" w:rsidRDefault="00802575" w:rsidP="003D4978">
            <w:pPr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>Sınavlar</w:t>
            </w:r>
          </w:p>
          <w:p w:rsidR="00802575" w:rsidRPr="00976773" w:rsidRDefault="00C20DF2" w:rsidP="003D4978">
            <w:pPr>
              <w:contextualSpacing/>
              <w:rPr>
                <w:sz w:val="24"/>
                <w:szCs w:val="24"/>
              </w:rPr>
            </w:pPr>
            <w:r w:rsidRPr="00C20DF2">
              <w:rPr>
                <w:rFonts w:ascii="Algerian" w:hAnsi="Algerian"/>
                <w:noProof/>
                <w:color w:val="00B050"/>
                <w:sz w:val="24"/>
                <w:szCs w:val="24"/>
                <w:lang w:eastAsia="tr-TR"/>
              </w:rPr>
              <w:pict>
                <v:oval id="Oval 25" o:spid="_x0000_s1029" style="position:absolute;margin-left:202.05pt;margin-top:13.8pt;width:188.25pt;height:11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" fillcolor="#00b0f0" strokecolor="#027b6d" strokeweight="1pt">
                  <v:textbox style="mso-next-textbox:#Oval 25">
                    <w:txbxContent>
                      <w:p w:rsidR="00FE57BA" w:rsidRDefault="00FE57BA" w:rsidP="00FE57BA">
                        <w:pPr>
                          <w:jc w:val="center"/>
                        </w:pPr>
                        <w:r>
                          <w:t>Rehberlik her sorunu hemen çözebilecek sihirli bir değnek değildir.</w:t>
                        </w:r>
                      </w:p>
                    </w:txbxContent>
                  </v:textbox>
                </v:oval>
              </w:pict>
            </w:r>
            <w:r w:rsidR="00802575" w:rsidRPr="00976773">
              <w:rPr>
                <w:sz w:val="24"/>
                <w:szCs w:val="24"/>
              </w:rPr>
              <w:t>Üst Öğrenim Kurumları</w:t>
            </w:r>
          </w:p>
          <w:p w:rsidR="00802575" w:rsidRPr="00976773" w:rsidRDefault="00802575" w:rsidP="003D4978">
            <w:pPr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 xml:space="preserve">Hedef Belirleme </w:t>
            </w:r>
            <w:r w:rsidR="003D4978" w:rsidRPr="00976773">
              <w:rPr>
                <w:sz w:val="24"/>
                <w:szCs w:val="24"/>
              </w:rPr>
              <w:t>vb.</w:t>
            </w:r>
          </w:p>
          <w:p w:rsidR="00802575" w:rsidRPr="00976773" w:rsidRDefault="00802575" w:rsidP="00802575">
            <w:pPr>
              <w:rPr>
                <w:rFonts w:ascii="Impact" w:hAnsi="Impact"/>
                <w:sz w:val="24"/>
                <w:szCs w:val="24"/>
              </w:rPr>
            </w:pPr>
            <w:r w:rsidRPr="00976773">
              <w:rPr>
                <w:rFonts w:ascii="Impact" w:hAnsi="Impact"/>
                <w:sz w:val="24"/>
                <w:szCs w:val="24"/>
              </w:rPr>
              <w:t>KİŞİSEL REHBERLİK</w:t>
            </w:r>
          </w:p>
          <w:p w:rsidR="00DA6F94" w:rsidRPr="00976773" w:rsidRDefault="00DA6F94" w:rsidP="003D4978">
            <w:pPr>
              <w:rPr>
                <w:rFonts w:ascii="Impact" w:hAnsi="Impact"/>
                <w:sz w:val="24"/>
                <w:szCs w:val="24"/>
              </w:rPr>
            </w:pPr>
            <w:r w:rsidRPr="00976773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838325" cy="800100"/>
                  <wp:effectExtent l="0" t="0" r="9525" b="0"/>
                  <wp:docPr id="12" name="Resim 12" descr="kiÅisel rehberlik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Åisel rehberlik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94" w:rsidRPr="00976773" w:rsidRDefault="003D4978" w:rsidP="00DA6F94">
            <w:pPr>
              <w:contextualSpacing/>
              <w:rPr>
                <w:rFonts w:ascii="Impact" w:hAnsi="Impact"/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 xml:space="preserve">Aile </w:t>
            </w:r>
            <w:r w:rsidRPr="00976773">
              <w:rPr>
                <w:rFonts w:cs="Arial"/>
                <w:sz w:val="24"/>
                <w:szCs w:val="24"/>
              </w:rPr>
              <w:t>İ</w:t>
            </w:r>
            <w:r w:rsidRPr="00976773">
              <w:rPr>
                <w:sz w:val="24"/>
                <w:szCs w:val="24"/>
              </w:rPr>
              <w:t xml:space="preserve">le </w:t>
            </w:r>
            <w:r w:rsidRPr="00976773">
              <w:rPr>
                <w:rFonts w:cs="Arial"/>
                <w:sz w:val="24"/>
                <w:szCs w:val="24"/>
              </w:rPr>
              <w:t>İ</w:t>
            </w:r>
            <w:r w:rsidRPr="00976773">
              <w:rPr>
                <w:sz w:val="24"/>
                <w:szCs w:val="24"/>
              </w:rPr>
              <w:t xml:space="preserve">lgili Sorunlar </w:t>
            </w:r>
          </w:p>
          <w:p w:rsidR="003D4978" w:rsidRPr="00976773" w:rsidRDefault="003D4978" w:rsidP="00DA6F94">
            <w:pPr>
              <w:contextualSpacing/>
              <w:rPr>
                <w:rFonts w:ascii="Impact" w:hAnsi="Impact"/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>Arkada</w:t>
            </w:r>
            <w:r w:rsidRPr="00976773">
              <w:rPr>
                <w:rFonts w:cs="Arial"/>
                <w:sz w:val="24"/>
                <w:szCs w:val="24"/>
              </w:rPr>
              <w:t>ş</w:t>
            </w:r>
            <w:r w:rsidRPr="00976773">
              <w:rPr>
                <w:sz w:val="24"/>
                <w:szCs w:val="24"/>
              </w:rPr>
              <w:t xml:space="preserve"> Sorunlar</w:t>
            </w:r>
            <w:r w:rsidRPr="00976773">
              <w:rPr>
                <w:rFonts w:cs="Lucida Sans"/>
                <w:sz w:val="24"/>
                <w:szCs w:val="24"/>
              </w:rPr>
              <w:t>ı</w:t>
            </w:r>
          </w:p>
          <w:p w:rsidR="003D4978" w:rsidRPr="00976773" w:rsidRDefault="003D4978" w:rsidP="00DA6F94">
            <w:pPr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>Maddi Sorunlar</w:t>
            </w:r>
          </w:p>
          <w:p w:rsidR="003D4978" w:rsidRPr="00976773" w:rsidRDefault="003D4978" w:rsidP="00DA6F94">
            <w:pPr>
              <w:contextualSpacing/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 xml:space="preserve">Okulla </w:t>
            </w:r>
            <w:r w:rsidRPr="00976773">
              <w:rPr>
                <w:rFonts w:cs="Arial"/>
                <w:sz w:val="24"/>
                <w:szCs w:val="24"/>
              </w:rPr>
              <w:t>İ</w:t>
            </w:r>
            <w:r w:rsidRPr="00976773">
              <w:rPr>
                <w:sz w:val="24"/>
                <w:szCs w:val="24"/>
              </w:rPr>
              <w:t xml:space="preserve">lgili Sorunlar </w:t>
            </w:r>
            <w:r w:rsidR="00976773">
              <w:rPr>
                <w:sz w:val="24"/>
                <w:szCs w:val="24"/>
              </w:rPr>
              <w:t>vb.</w:t>
            </w:r>
          </w:p>
          <w:p w:rsidR="003D4978" w:rsidRPr="00976773" w:rsidRDefault="003D4978" w:rsidP="00DA6F94">
            <w:pPr>
              <w:contextualSpacing/>
              <w:rPr>
                <w:rFonts w:ascii="Impact" w:hAnsi="Impact"/>
                <w:sz w:val="24"/>
                <w:szCs w:val="24"/>
              </w:rPr>
            </w:pPr>
          </w:p>
        </w:tc>
        <w:tc>
          <w:tcPr>
            <w:tcW w:w="5288" w:type="dxa"/>
            <w:tcMar>
              <w:left w:w="720" w:type="dxa"/>
              <w:right w:w="720" w:type="dxa"/>
            </w:tcMar>
          </w:tcPr>
          <w:p w:rsidR="00FE57BA" w:rsidRPr="00976773" w:rsidRDefault="00FE57BA" w:rsidP="00DA6F94">
            <w:pPr>
              <w:pStyle w:val="Trnak"/>
              <w:rPr>
                <w:rFonts w:ascii="Algerian" w:hAnsi="Algerian"/>
                <w:sz w:val="32"/>
                <w:szCs w:val="32"/>
              </w:rPr>
            </w:pPr>
            <w:r w:rsidRPr="00976773">
              <w:rPr>
                <w:rFonts w:ascii="Algerian" w:hAnsi="Algerian"/>
                <w:noProof/>
                <w:color w:val="00B050"/>
                <w:sz w:val="32"/>
                <w:szCs w:val="32"/>
                <w:lang w:eastAsia="tr-TR"/>
              </w:rPr>
              <w:lastRenderedPageBreak/>
              <w:t>REHBERL</w:t>
            </w:r>
            <w:r w:rsidRPr="00976773">
              <w:rPr>
                <w:rFonts w:ascii="Times New Roman" w:hAnsi="Times New Roman" w:cs="Times New Roman"/>
                <w:noProof/>
                <w:color w:val="00B050"/>
                <w:sz w:val="32"/>
                <w:szCs w:val="32"/>
                <w:lang w:eastAsia="tr-TR"/>
              </w:rPr>
              <w:t>İ</w:t>
            </w:r>
            <w:r w:rsidRPr="00976773">
              <w:rPr>
                <w:rFonts w:ascii="Algerian" w:hAnsi="Algerian"/>
                <w:noProof/>
                <w:color w:val="00B050"/>
                <w:sz w:val="32"/>
                <w:szCs w:val="32"/>
                <w:lang w:eastAsia="tr-TR"/>
              </w:rPr>
              <w:t>K</w:t>
            </w:r>
            <w:r w:rsidRPr="00976773">
              <w:rPr>
                <w:rFonts w:ascii="Algerian" w:hAnsi="Algerian"/>
                <w:noProof/>
                <w:color w:val="FF0000"/>
                <w:sz w:val="32"/>
                <w:szCs w:val="32"/>
                <w:lang w:eastAsia="tr-TR"/>
              </w:rPr>
              <w:t xml:space="preserve">NE </w:t>
            </w:r>
            <w:r w:rsidRPr="00976773">
              <w:rPr>
                <w:rFonts w:ascii="Algerian" w:hAnsi="Algerian"/>
                <w:noProof/>
                <w:color w:val="00B0F0"/>
                <w:sz w:val="32"/>
                <w:szCs w:val="32"/>
                <w:lang w:eastAsia="tr-TR"/>
              </w:rPr>
              <w:t>DE</w:t>
            </w:r>
            <w:r w:rsidRPr="00976773">
              <w:rPr>
                <w:rFonts w:ascii="Times New Roman" w:hAnsi="Times New Roman" w:cs="Times New Roman"/>
                <w:noProof/>
                <w:color w:val="00B0F0"/>
                <w:sz w:val="32"/>
                <w:szCs w:val="32"/>
                <w:lang w:eastAsia="tr-TR"/>
              </w:rPr>
              <w:t>Ğİ</w:t>
            </w:r>
            <w:r w:rsidRPr="00976773">
              <w:rPr>
                <w:rFonts w:ascii="Algerian" w:hAnsi="Algerian"/>
                <w:noProof/>
                <w:color w:val="00B0F0"/>
                <w:sz w:val="32"/>
                <w:szCs w:val="32"/>
                <w:lang w:eastAsia="tr-TR"/>
              </w:rPr>
              <w:t>LD</w:t>
            </w:r>
            <w:r w:rsidRPr="00976773">
              <w:rPr>
                <w:rFonts w:ascii="Times New Roman" w:hAnsi="Times New Roman" w:cs="Times New Roman"/>
                <w:noProof/>
                <w:color w:val="00B0F0"/>
                <w:sz w:val="32"/>
                <w:szCs w:val="32"/>
                <w:lang w:eastAsia="tr-TR"/>
              </w:rPr>
              <w:t>İ</w:t>
            </w:r>
            <w:r w:rsidRPr="00976773">
              <w:rPr>
                <w:rFonts w:ascii="Algerian" w:hAnsi="Algerian"/>
                <w:noProof/>
                <w:color w:val="00B0F0"/>
                <w:sz w:val="32"/>
                <w:szCs w:val="32"/>
                <w:lang w:eastAsia="tr-TR"/>
              </w:rPr>
              <w:t>R?</w:t>
            </w: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FE57BA" w:rsidRPr="00976773" w:rsidRDefault="00C20DF2" w:rsidP="00FE57BA">
            <w:pPr>
              <w:rPr>
                <w:sz w:val="24"/>
                <w:szCs w:val="24"/>
              </w:rPr>
            </w:pPr>
            <w:r w:rsidRPr="00C20DF2">
              <w:rPr>
                <w:rFonts w:ascii="Algerian" w:hAnsi="Algerian"/>
                <w:noProof/>
                <w:color w:val="00B050"/>
                <w:sz w:val="24"/>
                <w:szCs w:val="24"/>
                <w:lang w:eastAsia="tr-TR"/>
              </w:rPr>
              <w:pict>
                <v:oval id="Oval 19" o:spid="_x0000_s1030" style="position:absolute;margin-left:30.8pt;margin-top:25.45pt;width:211.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" fillcolor="#c4b5cd [1305]" strokecolor="#027b6d" strokeweight="1pt">
                  <v:textbox style="mso-next-textbox:#Oval 19">
                    <w:txbxContent>
                      <w:p w:rsidR="00FE57BA" w:rsidRPr="00FE57BA" w:rsidRDefault="00FE57BA" w:rsidP="00FE57B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E57BA">
                          <w:rPr>
                            <w:sz w:val="20"/>
                            <w:szCs w:val="20"/>
                          </w:rPr>
                          <w:t>Rehberlikte bireye acıma duygusuyla yaklaşma onun sorunlarını onun adına çözme gibi bir anlayış yoktur</w:t>
                        </w:r>
                      </w:p>
                    </w:txbxContent>
                  </v:textbox>
                </v:oval>
              </w:pict>
            </w: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FE57BA" w:rsidRPr="00976773" w:rsidRDefault="00C20DF2" w:rsidP="00FE57BA">
            <w:pPr>
              <w:rPr>
                <w:sz w:val="24"/>
                <w:szCs w:val="24"/>
              </w:rPr>
            </w:pPr>
            <w:r w:rsidRPr="00C20DF2">
              <w:rPr>
                <w:rFonts w:ascii="Algerian" w:hAnsi="Algerian"/>
                <w:noProof/>
                <w:color w:val="00B050"/>
                <w:sz w:val="24"/>
                <w:szCs w:val="24"/>
                <w:lang w:eastAsia="tr-TR"/>
              </w:rPr>
              <w:pict>
                <v:oval id="Oval 23" o:spid="_x0000_s1031" style="position:absolute;margin-left:74.3pt;margin-top:24.8pt;width:174.75pt;height:10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" fillcolor="#d87e7e [1941]" strokecolor="#027b6d" strokeweight="1pt">
                  <v:textbox style="mso-next-textbox:#Oval 23">
                    <w:txbxContent>
                      <w:p w:rsidR="00FE57BA" w:rsidRDefault="00FE57BA" w:rsidP="00FE57BA">
                        <w:pPr>
                          <w:jc w:val="center"/>
                        </w:pPr>
                        <w:r>
                          <w:t>Rehberlik bir disiplin görevi değildir yargılamaz, ceza vermez.</w:t>
                        </w:r>
                      </w:p>
                    </w:txbxContent>
                  </v:textbox>
                </v:oval>
              </w:pict>
            </w: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FE57BA" w:rsidRPr="00976773" w:rsidRDefault="00FE57BA" w:rsidP="00FE57BA">
            <w:pPr>
              <w:tabs>
                <w:tab w:val="left" w:pos="1395"/>
              </w:tabs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ab/>
            </w:r>
          </w:p>
          <w:p w:rsidR="00FE57BA" w:rsidRPr="00976773" w:rsidRDefault="00C20DF2" w:rsidP="00FE57B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pict>
                <v:oval id="Oval 28" o:spid="_x0000_s1032" style="position:absolute;margin-left:59.3pt;margin-top:14.3pt;width:193.5pt;height:12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" fillcolor="#00b050" strokecolor="#01534a [1604]" strokeweight="1pt">
                  <v:textbox style="mso-next-textbox:#Oval 28">
                    <w:txbxContent>
                      <w:p w:rsidR="00CC6ADA" w:rsidRDefault="00CC6ADA" w:rsidP="00CC6ADA">
                        <w:pPr>
                          <w:jc w:val="center"/>
                        </w:pPr>
                        <w:r>
                          <w:t>Rehberlik, sadece sorunlu öğrencilere yapılacak bir yardım değildir.</w:t>
                        </w:r>
                      </w:p>
                    </w:txbxContent>
                  </v:textbox>
                </v:oval>
              </w:pict>
            </w: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FE57BA" w:rsidRPr="00976773" w:rsidRDefault="00FE57BA" w:rsidP="00FE57BA">
            <w:pPr>
              <w:rPr>
                <w:sz w:val="24"/>
                <w:szCs w:val="24"/>
              </w:rPr>
            </w:pPr>
          </w:p>
          <w:p w:rsidR="00307EC9" w:rsidRPr="00976773" w:rsidRDefault="00FE57BA" w:rsidP="00FE57BA">
            <w:pPr>
              <w:tabs>
                <w:tab w:val="left" w:pos="1200"/>
              </w:tabs>
              <w:rPr>
                <w:sz w:val="24"/>
                <w:szCs w:val="24"/>
              </w:rPr>
            </w:pPr>
            <w:r w:rsidRPr="00976773">
              <w:rPr>
                <w:sz w:val="24"/>
                <w:szCs w:val="24"/>
              </w:rPr>
              <w:tab/>
            </w:r>
          </w:p>
        </w:tc>
        <w:tc>
          <w:tcPr>
            <w:tcW w:w="4567" w:type="dxa"/>
            <w:tcMar>
              <w:left w:w="720" w:type="dxa"/>
            </w:tcMar>
          </w:tcPr>
          <w:p w:rsidR="00307EC9" w:rsidRPr="00976773" w:rsidRDefault="00307EC9">
            <w:pPr>
              <w:rPr>
                <w:sz w:val="24"/>
                <w:szCs w:val="24"/>
              </w:rPr>
            </w:pPr>
          </w:p>
          <w:p w:rsidR="009573D2" w:rsidRPr="00976773" w:rsidRDefault="00C20DF2" w:rsidP="009573D2">
            <w:pPr>
              <w:rPr>
                <w:noProof/>
                <w:sz w:val="56"/>
                <w:szCs w:val="56"/>
                <w:lang w:eastAsia="tr-TR"/>
              </w:rPr>
            </w:pPr>
            <w:r w:rsidRPr="00C20DF2">
              <w:rPr>
                <w:rFonts w:ascii="Algerian" w:hAnsi="Algerian"/>
                <w:noProof/>
                <w:color w:val="C00000"/>
                <w:sz w:val="24"/>
                <w:szCs w:val="24"/>
                <w:lang w:eastAsia="tr-TR"/>
              </w:rPr>
              <w:pict>
                <v:rect id="Dikdörtgen 289" o:spid="_x0000_s1034" style="position:absolute;margin-left:3.8pt;margin-top:225pt;width:204.7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" fillcolor="#ffc000" strokecolor="#027b6d" strokeweight="1pt">
                  <v:textbox style="mso-next-textbox:#Dikdörtgen 289">
                    <w:txbxContent>
                      <w:p w:rsidR="00CC6ADA" w:rsidRDefault="00CC6ADA" w:rsidP="00CC6ADA">
                        <w:pPr>
                          <w:jc w:val="center"/>
                        </w:pPr>
                        <w:r w:rsidRPr="00CC6ADA">
                          <w:rPr>
                            <w:b/>
                          </w:rPr>
                          <w:t xml:space="preserve">GÖNÜLLÜLÜK </w:t>
                        </w:r>
                        <w:r>
                          <w:t>esastır</w:t>
                        </w:r>
                      </w:p>
                    </w:txbxContent>
                  </v:textbox>
                </v:rect>
              </w:pict>
            </w:r>
            <w:r w:rsidRPr="00C20DF2">
              <w:rPr>
                <w:rFonts w:ascii="Algerian" w:hAnsi="Algerian"/>
                <w:noProof/>
                <w:color w:val="C00000"/>
                <w:sz w:val="24"/>
                <w:szCs w:val="24"/>
                <w:lang w:eastAsia="tr-TR"/>
              </w:rPr>
              <w:pict>
                <v:rect id="Dikdörtgen 30" o:spid="_x0000_s1036" style="position:absolute;margin-left:9.6pt;margin-top:122.35pt;width:204.75pt;height:3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" fillcolor="#ffc000" strokecolor="#01534a [1604]" strokeweight="1pt">
                  <v:textbox style="mso-next-textbox:#Dikdörtgen 30">
                    <w:txbxContent>
                      <w:p w:rsidR="00CC6ADA" w:rsidRDefault="00CC6ADA" w:rsidP="00CC6ADA">
                        <w:pPr>
                          <w:jc w:val="center"/>
                        </w:pPr>
                        <w:r>
                          <w:t xml:space="preserve">Rehberlik </w:t>
                        </w:r>
                        <w:r w:rsidRPr="00CC6ADA">
                          <w:rPr>
                            <w:b/>
                          </w:rPr>
                          <w:t>TÜM ÖĞRENCİLER</w:t>
                        </w:r>
                        <w:r>
                          <w:t xml:space="preserve"> içindir.</w:t>
                        </w:r>
                      </w:p>
                    </w:txbxContent>
                  </v:textbox>
                </v:rect>
              </w:pict>
            </w:r>
            <w:r w:rsidRPr="00C20DF2">
              <w:rPr>
                <w:rFonts w:ascii="Algerian" w:hAnsi="Algerian"/>
                <w:noProof/>
                <w:color w:val="C00000"/>
                <w:sz w:val="24"/>
                <w:szCs w:val="24"/>
                <w:lang w:eastAsia="tr-TR"/>
              </w:rPr>
              <w:pict>
                <v:rect id="Dikdörtgen 29" o:spid="_x0000_s1037" style="position:absolute;margin-left:10.5pt;margin-top:75.2pt;width:204.75pt;height:34.5pt;rotation:441847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" fillcolor="#ffc000" strokecolor="#01534a [1604]" strokeweight="1pt">
                  <v:textbox style="mso-next-textbox:#Dikdörtgen 29">
                    <w:txbxContent>
                      <w:p w:rsidR="00CC6ADA" w:rsidRPr="00CC6ADA" w:rsidRDefault="00CC6ADA" w:rsidP="00CC6AD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C6ADA">
                          <w:rPr>
                            <w:b/>
                            <w:sz w:val="24"/>
                            <w:szCs w:val="24"/>
                          </w:rPr>
                          <w:t xml:space="preserve">GİZLİLİK </w:t>
                        </w:r>
                        <w:r w:rsidRPr="00CC6ADA">
                          <w:rPr>
                            <w:sz w:val="24"/>
                            <w:szCs w:val="24"/>
                          </w:rPr>
                          <w:t>esastır.</w:t>
                        </w:r>
                      </w:p>
                    </w:txbxContent>
                  </v:textbox>
                </v:rect>
              </w:pict>
            </w:r>
            <w:r w:rsidR="009573D2" w:rsidRPr="00976773">
              <w:rPr>
                <w:rFonts w:ascii="Algerian" w:hAnsi="Algerian" w:hint="eastAsia"/>
                <w:color w:val="C00000"/>
                <w:sz w:val="56"/>
                <w:szCs w:val="56"/>
              </w:rPr>
              <w:t>İ</w:t>
            </w:r>
            <w:r w:rsidR="00CC6ADA" w:rsidRPr="00976773">
              <w:rPr>
                <w:rFonts w:ascii="Algerian" w:hAnsi="Algerian"/>
                <w:color w:val="C00000"/>
                <w:sz w:val="56"/>
                <w:szCs w:val="56"/>
              </w:rPr>
              <w:t>lkelerimiz</w:t>
            </w: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600D9B" w:rsidP="009573D2">
            <w:pPr>
              <w:rPr>
                <w:noProof/>
                <w:sz w:val="24"/>
                <w:szCs w:val="24"/>
                <w:lang w:eastAsia="tr-TR"/>
              </w:rPr>
            </w:pPr>
            <w:r w:rsidRPr="00C20DF2">
              <w:rPr>
                <w:rFonts w:ascii="Algerian" w:hAnsi="Algerian"/>
                <w:noProof/>
                <w:color w:val="C00000"/>
                <w:sz w:val="24"/>
                <w:szCs w:val="24"/>
                <w:lang w:eastAsia="tr-TR"/>
              </w:rPr>
              <w:pict>
                <v:rect id="Dikdörtgen 288" o:spid="_x0000_s1035" style="position:absolute;margin-left:4.35pt;margin-top:15.1pt;width:204.75pt;height:44.8pt;rotation:-497955fd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" fillcolor="#ffc000" strokecolor="#027b6d" strokeweight="1pt">
                  <v:textbox style="mso-next-textbox:#Dikdörtgen 288">
                    <w:txbxContent>
                      <w:p w:rsidR="00CC6ADA" w:rsidRDefault="00CC6ADA" w:rsidP="00CC6ADA">
                        <w:pPr>
                          <w:jc w:val="center"/>
                        </w:pPr>
                        <w:r>
                          <w:t xml:space="preserve">Bireysel farklılıklara </w:t>
                        </w:r>
                        <w:r w:rsidRPr="00CC6ADA">
                          <w:rPr>
                            <w:b/>
                          </w:rPr>
                          <w:t xml:space="preserve">SAYGI </w:t>
                        </w:r>
                        <w:r>
                          <w:t>esastır.</w:t>
                        </w:r>
                      </w:p>
                    </w:txbxContent>
                  </v:textbox>
                </v:rect>
              </w:pict>
            </w: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600D9B" w:rsidP="009573D2">
            <w:pPr>
              <w:rPr>
                <w:noProof/>
                <w:sz w:val="24"/>
                <w:szCs w:val="24"/>
                <w:lang w:eastAsia="tr-TR"/>
              </w:rPr>
            </w:pPr>
            <w:r w:rsidRPr="00C20DF2">
              <w:rPr>
                <w:rFonts w:ascii="Algerian" w:hAnsi="Algerian"/>
                <w:noProof/>
                <w:color w:val="C00000"/>
                <w:sz w:val="24"/>
                <w:szCs w:val="24"/>
                <w:lang w:eastAsia="tr-TR"/>
              </w:rPr>
              <w:pict>
                <v:rect id="Dikdörtgen 291" o:spid="_x0000_s1033" style="position:absolute;margin-left:11.15pt;margin-top:24.25pt;width:204.75pt;height:38pt;rotation:-487943fd;z-index:2516889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" fillcolor="#ffc000" strokecolor="#01534a [1604]" strokeweight="1pt">
                  <v:textbox style="mso-next-textbox:#Dikdörtgen 291">
                    <w:txbxContent>
                      <w:p w:rsidR="00CC6ADA" w:rsidRDefault="00CC6ADA" w:rsidP="00CC6ADA">
                        <w:pPr>
                          <w:jc w:val="center"/>
                        </w:pPr>
                        <w:r>
                          <w:t xml:space="preserve">Öğrenciyi </w:t>
                        </w:r>
                        <w:r w:rsidRPr="00CC6ADA">
                          <w:rPr>
                            <w:b/>
                          </w:rPr>
                          <w:t>MERKEZE</w:t>
                        </w:r>
                        <w:r>
                          <w:t xml:space="preserve"> alır</w:t>
                        </w:r>
                      </w:p>
                    </w:txbxContent>
                  </v:textbox>
                </v:rect>
              </w:pict>
            </w: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</w:p>
          <w:p w:rsidR="009573D2" w:rsidRPr="00976773" w:rsidRDefault="009573D2" w:rsidP="009573D2">
            <w:pPr>
              <w:rPr>
                <w:noProof/>
                <w:sz w:val="24"/>
                <w:szCs w:val="24"/>
                <w:lang w:eastAsia="tr-TR"/>
              </w:rPr>
            </w:pPr>
            <w:r w:rsidRPr="00976773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371725" cy="1447800"/>
                  <wp:effectExtent l="0" t="0" r="9525" b="0"/>
                  <wp:docPr id="292" name="Resim 292" descr="kiÅisel rehberlik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Åisel rehberlik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EC9" w:rsidRPr="00976773" w:rsidRDefault="00307EC9" w:rsidP="009573D2">
            <w:pPr>
              <w:rPr>
                <w:rFonts w:ascii="Algerian" w:hAnsi="Algerian"/>
                <w:sz w:val="24"/>
                <w:szCs w:val="24"/>
              </w:rPr>
            </w:pPr>
          </w:p>
        </w:tc>
      </w:tr>
    </w:tbl>
    <w:p w:rsidR="009915C8" w:rsidRPr="00976773" w:rsidRDefault="009915C8" w:rsidP="00A769D1">
      <w:pPr>
        <w:pStyle w:val="AralkYok"/>
        <w:rPr>
          <w:sz w:val="24"/>
          <w:szCs w:val="24"/>
        </w:rPr>
      </w:pPr>
    </w:p>
    <w:sectPr w:rsidR="009915C8" w:rsidRPr="00976773" w:rsidSect="00C2796B">
      <w:pgSz w:w="16838" w:h="11906" w:orient="landscape" w:code="9"/>
      <w:pgMar w:top="567" w:right="1208" w:bottom="431" w:left="120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0A0" w:rsidRDefault="009860A0" w:rsidP="00BF6AFD">
      <w:pPr>
        <w:spacing w:after="0" w:line="240" w:lineRule="auto"/>
      </w:pPr>
      <w:r>
        <w:separator/>
      </w:r>
    </w:p>
  </w:endnote>
  <w:endnote w:type="continuationSeparator" w:id="1">
    <w:p w:rsidR="009860A0" w:rsidRDefault="009860A0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w Cen MT Condensed Extra Bold">
    <w:altName w:val="Trebuchet MS"/>
    <w:charset w:val="00"/>
    <w:family w:val="swiss"/>
    <w:pitch w:val="variable"/>
    <w:sig w:usb0="00000001" w:usb1="00000000" w:usb2="00000000" w:usb3="00000000" w:csb0="00000003" w:csb1="00000000"/>
  </w:font>
  <w:font w:name="Bodoni MT Black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0A0" w:rsidRDefault="009860A0" w:rsidP="00BF6AFD">
      <w:pPr>
        <w:spacing w:after="0" w:line="240" w:lineRule="auto"/>
      </w:pPr>
      <w:r>
        <w:separator/>
      </w:r>
    </w:p>
  </w:footnote>
  <w:footnote w:type="continuationSeparator" w:id="1">
    <w:p w:rsidR="009860A0" w:rsidRDefault="009860A0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6FEE3C2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eMadde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316E4"/>
    <w:rsid w:val="000B1E0F"/>
    <w:rsid w:val="000B7654"/>
    <w:rsid w:val="00112294"/>
    <w:rsid w:val="001372C8"/>
    <w:rsid w:val="00140535"/>
    <w:rsid w:val="001425AC"/>
    <w:rsid w:val="001947E7"/>
    <w:rsid w:val="001D0847"/>
    <w:rsid w:val="001E619F"/>
    <w:rsid w:val="00227118"/>
    <w:rsid w:val="00307EC9"/>
    <w:rsid w:val="00365EBB"/>
    <w:rsid w:val="003A084C"/>
    <w:rsid w:val="003B391D"/>
    <w:rsid w:val="003D4978"/>
    <w:rsid w:val="00422379"/>
    <w:rsid w:val="0048634A"/>
    <w:rsid w:val="00523174"/>
    <w:rsid w:val="005259A3"/>
    <w:rsid w:val="005316E4"/>
    <w:rsid w:val="005473B9"/>
    <w:rsid w:val="0056054A"/>
    <w:rsid w:val="00571D35"/>
    <w:rsid w:val="005E5178"/>
    <w:rsid w:val="00600D9B"/>
    <w:rsid w:val="0063311A"/>
    <w:rsid w:val="00646ED9"/>
    <w:rsid w:val="0068396D"/>
    <w:rsid w:val="006A2E06"/>
    <w:rsid w:val="006C7F45"/>
    <w:rsid w:val="007014C5"/>
    <w:rsid w:val="007647EF"/>
    <w:rsid w:val="007E3C3A"/>
    <w:rsid w:val="00802575"/>
    <w:rsid w:val="0089764D"/>
    <w:rsid w:val="008B000B"/>
    <w:rsid w:val="008C4F45"/>
    <w:rsid w:val="009573D2"/>
    <w:rsid w:val="00960A60"/>
    <w:rsid w:val="00976773"/>
    <w:rsid w:val="009860A0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65182"/>
    <w:rsid w:val="00BF6AFD"/>
    <w:rsid w:val="00C20DF2"/>
    <w:rsid w:val="00C2796B"/>
    <w:rsid w:val="00C476E1"/>
    <w:rsid w:val="00CC6ADA"/>
    <w:rsid w:val="00CD1DEA"/>
    <w:rsid w:val="00D27440"/>
    <w:rsid w:val="00DA6F94"/>
    <w:rsid w:val="00DB5D32"/>
    <w:rsid w:val="00E376B8"/>
    <w:rsid w:val="00EE0A38"/>
    <w:rsid w:val="00F603BE"/>
    <w:rsid w:val="00F65FF0"/>
    <w:rsid w:val="00F66B21"/>
    <w:rsid w:val="00F83409"/>
    <w:rsid w:val="00FA07B2"/>
    <w:rsid w:val="00FD4131"/>
    <w:rsid w:val="00FE5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tr-T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9D1"/>
  </w:style>
  <w:style w:type="paragraph" w:styleId="Balk1">
    <w:name w:val="heading 1"/>
    <w:basedOn w:val="Normal"/>
    <w:next w:val="Normal"/>
    <w:link w:val="Balk1Char"/>
    <w:uiPriority w:val="1"/>
    <w:qFormat/>
    <w:rsid w:val="00C20DF2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rsid w:val="00C20DF2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Balk3">
    <w:name w:val="heading 3"/>
    <w:basedOn w:val="Normal"/>
    <w:next w:val="Normal"/>
    <w:link w:val="Balk3Char"/>
    <w:uiPriority w:val="1"/>
    <w:semiHidden/>
    <w:unhideWhenUsed/>
    <w:qFormat/>
    <w:rsid w:val="00C20DF2"/>
    <w:pPr>
      <w:keepNext/>
      <w:keepLines/>
      <w:spacing w:before="200" w:after="0"/>
      <w:outlineLvl w:val="2"/>
    </w:pPr>
    <w:rPr>
      <w:b/>
      <w:bCs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20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Dzeni">
    <w:name w:val="Tablo Düzeni"/>
    <w:basedOn w:val="NormalTablo"/>
    <w:uiPriority w:val="99"/>
    <w:rsid w:val="00C20D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simYazs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Balk2Char">
    <w:name w:val="Başlık 2 Char"/>
    <w:basedOn w:val="VarsaylanParagrafYazTipi"/>
    <w:link w:val="Balk2"/>
    <w:uiPriority w:val="1"/>
    <w:rsid w:val="00C20DF2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YerTutucuMetni">
    <w:name w:val="Placeholder Text"/>
    <w:basedOn w:val="VarsaylanParagrafYazTipi"/>
    <w:uiPriority w:val="99"/>
    <w:semiHidden/>
    <w:rsid w:val="00C20DF2"/>
    <w:rPr>
      <w:color w:val="808080"/>
    </w:rPr>
  </w:style>
  <w:style w:type="paragraph" w:styleId="ListeMaddemi">
    <w:name w:val="List Bullet"/>
    <w:basedOn w:val="Normal"/>
    <w:uiPriority w:val="1"/>
    <w:semiHidden/>
    <w:rsid w:val="00C20DF2"/>
    <w:pPr>
      <w:numPr>
        <w:numId w:val="2"/>
      </w:numPr>
    </w:pPr>
  </w:style>
  <w:style w:type="character" w:customStyle="1" w:styleId="Balk1Char">
    <w:name w:val="Başlık 1 Char"/>
    <w:basedOn w:val="VarsaylanParagrafYazTipi"/>
    <w:link w:val="Balk1"/>
    <w:uiPriority w:val="1"/>
    <w:rsid w:val="00C20DF2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irket">
    <w:name w:val="Şirket"/>
    <w:basedOn w:val="Normal"/>
    <w:uiPriority w:val="2"/>
    <w:qFormat/>
    <w:rsid w:val="00C20DF2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ltbilgi">
    <w:name w:val="footer"/>
    <w:basedOn w:val="Normal"/>
    <w:link w:val="AltbilgiChar"/>
    <w:uiPriority w:val="99"/>
    <w:unhideWhenUsed/>
    <w:rsid w:val="007014C5"/>
    <w:pPr>
      <w:spacing w:after="0" w:line="276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69D1"/>
  </w:style>
  <w:style w:type="paragraph" w:styleId="KonuBal">
    <w:name w:val="Title"/>
    <w:basedOn w:val="Normal"/>
    <w:link w:val="KonuBalChar"/>
    <w:uiPriority w:val="2"/>
    <w:qFormat/>
    <w:rsid w:val="00C20DF2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KonuBalChar">
    <w:name w:val="Konu Başlığı Char"/>
    <w:basedOn w:val="VarsaylanParagrafYazTipi"/>
    <w:link w:val="KonuBal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ltKonuBal">
    <w:name w:val="Subtitle"/>
    <w:basedOn w:val="Normal"/>
    <w:link w:val="AltKonuBalChar"/>
    <w:uiPriority w:val="3"/>
    <w:qFormat/>
    <w:rsid w:val="00C20DF2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ltKonuBalChar">
    <w:name w:val="Alt Konu Başlığı Char"/>
    <w:basedOn w:val="VarsaylanParagrafYazTipi"/>
    <w:link w:val="AltKonuBal"/>
    <w:uiPriority w:val="3"/>
    <w:rsid w:val="00BF6AFD"/>
    <w:rPr>
      <w:i/>
      <w:iCs/>
      <w:color w:val="FFFFFF" w:themeColor="background1"/>
      <w:sz w:val="26"/>
    </w:rPr>
  </w:style>
  <w:style w:type="paragraph" w:styleId="AralkYok">
    <w:name w:val="No Spacing"/>
    <w:uiPriority w:val="98"/>
    <w:qFormat/>
    <w:rsid w:val="00C20DF2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4"/>
    <w:qFormat/>
    <w:rsid w:val="00C20DF2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TrnakChar">
    <w:name w:val="Tırnak Char"/>
    <w:basedOn w:val="VarsaylanParagrafYazTipi"/>
    <w:link w:val="Trnak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Balk3Char">
    <w:name w:val="Başlık 3 Char"/>
    <w:basedOn w:val="VarsaylanParagrafYazTipi"/>
    <w:link w:val="Balk3"/>
    <w:uiPriority w:val="1"/>
    <w:semiHidden/>
    <w:rsid w:val="00BF6AF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15C8"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9915C8"/>
  </w:style>
  <w:style w:type="paragraph" w:styleId="bekMetni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9915C8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9915C8"/>
  </w:style>
  <w:style w:type="paragraph" w:styleId="GvdeMetni2">
    <w:name w:val="Body Text 2"/>
    <w:basedOn w:val="Normal"/>
    <w:link w:val="GvdeMetni2Char"/>
    <w:uiPriority w:val="99"/>
    <w:semiHidden/>
    <w:unhideWhenUsed/>
    <w:rsid w:val="009915C8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9915C8"/>
  </w:style>
  <w:style w:type="paragraph" w:styleId="GvdeMetni3">
    <w:name w:val="Body Text 3"/>
    <w:basedOn w:val="Normal"/>
    <w:link w:val="GvdeMetni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9915C8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9915C8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9915C8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9915C8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9915C8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9915C8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9915C8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915C8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9915C8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Kapan">
    <w:name w:val="Closing"/>
    <w:basedOn w:val="Normal"/>
    <w:link w:val="Kapan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9915C8"/>
  </w:style>
  <w:style w:type="table" w:styleId="RenkliKlavuz">
    <w:name w:val="Colorful Grid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9915C8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915C8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915C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915C8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9915C8"/>
  </w:style>
  <w:style w:type="character" w:customStyle="1" w:styleId="TarihChar">
    <w:name w:val="Tarih Char"/>
    <w:basedOn w:val="VarsaylanParagrafYazTipi"/>
    <w:link w:val="Tarih"/>
    <w:uiPriority w:val="99"/>
    <w:semiHidden/>
    <w:rsid w:val="009915C8"/>
  </w:style>
  <w:style w:type="paragraph" w:styleId="BelgeBalantlar">
    <w:name w:val="Document Map"/>
    <w:basedOn w:val="Normal"/>
    <w:link w:val="BelgeBalantlar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9915C8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9915C8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9915C8"/>
  </w:style>
  <w:style w:type="character" w:styleId="Vurgu">
    <w:name w:val="Emphasis"/>
    <w:basedOn w:val="VarsaylanParagrafYazTipi"/>
    <w:uiPriority w:val="20"/>
    <w:semiHidden/>
    <w:unhideWhenUsed/>
    <w:qFormat/>
    <w:rsid w:val="009915C8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9915C8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9915C8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9915C8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Tablo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NormalTablo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NormalTablo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NormalTablo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NormalTabl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Tablo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Tablo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Tablo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Tablo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Tablo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Tablo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stbilgi">
    <w:name w:val="header"/>
    <w:basedOn w:val="Normal"/>
    <w:link w:val="stbilgiChar"/>
    <w:uiPriority w:val="99"/>
    <w:rsid w:val="007014C5"/>
    <w:pPr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014C5"/>
  </w:style>
  <w:style w:type="character" w:customStyle="1" w:styleId="Balk4Char">
    <w:name w:val="Başlık 4 Char"/>
    <w:basedOn w:val="VarsaylanParagrafYazTipi"/>
    <w:link w:val="Balk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9915C8"/>
  </w:style>
  <w:style w:type="paragraph" w:styleId="HTMLAdresi">
    <w:name w:val="HTML Address"/>
    <w:basedOn w:val="Normal"/>
    <w:link w:val="HTMLAdresi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9915C8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9915C8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9915C8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915C8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9915C8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9915C8"/>
    <w:rPr>
      <w:color w:val="4D4436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semiHidden/>
    <w:rsid w:val="009915C8"/>
    <w:rPr>
      <w:i/>
      <w:iCs/>
      <w:color w:val="03A996" w:themeColor="accent1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kKlavuz">
    <w:name w:val="Light Grid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Maddemi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Tabl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Tablo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NormalTablo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NormalTablo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NormalTablo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NormalTablo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NormalTablo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NormalTabl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Tablo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Tablo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Tablo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Tablo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Tablo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9915C8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9915C8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9915C8"/>
  </w:style>
  <w:style w:type="character" w:styleId="SayfaNumaras">
    <w:name w:val="page number"/>
    <w:basedOn w:val="VarsaylanParagrafYazTipi"/>
    <w:uiPriority w:val="99"/>
    <w:semiHidden/>
    <w:unhideWhenUsed/>
    <w:rsid w:val="009915C8"/>
  </w:style>
  <w:style w:type="table" w:customStyle="1" w:styleId="PlainTable1">
    <w:name w:val="Plain Table 1"/>
    <w:basedOn w:val="NormalTablo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Tablo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9915C8"/>
    <w:rPr>
      <w:rFonts w:ascii="Consolas" w:hAnsi="Consolas"/>
      <w:szCs w:val="21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9915C8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9915C8"/>
  </w:style>
  <w:style w:type="paragraph" w:styleId="mza">
    <w:name w:val="Signature"/>
    <w:basedOn w:val="Normal"/>
    <w:link w:val="mza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9915C8"/>
  </w:style>
  <w:style w:type="character" w:styleId="Gl">
    <w:name w:val="Strong"/>
    <w:basedOn w:val="VarsaylanParagrafYazTipi"/>
    <w:uiPriority w:val="22"/>
    <w:semiHidden/>
    <w:unhideWhenUsed/>
    <w:qFormat/>
    <w:rsid w:val="009915C8"/>
    <w:rPr>
      <w:b/>
      <w:bCs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Tablo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Liste1">
    <w:name w:val="Table List 1"/>
    <w:basedOn w:val="NormalTablo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Web1">
    <w:name w:val="Table Web 1"/>
    <w:basedOn w:val="NormalTablo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letiimBilgileri">
    <w:name w:val="İletişim Bilgileri"/>
    <w:basedOn w:val="Normal"/>
    <w:uiPriority w:val="2"/>
    <w:qFormat/>
    <w:rsid w:val="007014C5"/>
    <w:pPr>
      <w:spacing w:after="0" w:line="276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tr-T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9D1"/>
  </w:style>
  <w:style w:type="paragraph" w:styleId="Balk1">
    <w:name w:val="heading 1"/>
    <w:basedOn w:val="Normal"/>
    <w:next w:val="Normal"/>
    <w:link w:val="Balk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Balk3">
    <w:name w:val="heading 3"/>
    <w:basedOn w:val="Normal"/>
    <w:next w:val="Normal"/>
    <w:link w:val="Balk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Dzeni">
    <w:name w:val="Tablo Düzeni"/>
    <w:basedOn w:val="NormalTablo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simYazs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Balk2Char">
    <w:name w:val="Başlık 2 Char"/>
    <w:basedOn w:val="VarsaylanParagrafYazTipi"/>
    <w:link w:val="Balk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ListeMaddemi">
    <w:name w:val="List Bullet"/>
    <w:basedOn w:val="Normal"/>
    <w:uiPriority w:val="1"/>
    <w:semiHidden/>
    <w:pPr>
      <w:numPr>
        <w:numId w:val="2"/>
      </w:numPr>
    </w:pPr>
  </w:style>
  <w:style w:type="character" w:customStyle="1" w:styleId="Balk1Char">
    <w:name w:val="Başlık 1 Char"/>
    <w:basedOn w:val="VarsaylanParagrafYazTipi"/>
    <w:link w:val="Balk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irket">
    <w:name w:val="Şirket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ltbilgi">
    <w:name w:val="footer"/>
    <w:basedOn w:val="Normal"/>
    <w:link w:val="AltbilgiChar"/>
    <w:uiPriority w:val="99"/>
    <w:unhideWhenUsed/>
    <w:rsid w:val="007014C5"/>
    <w:pPr>
      <w:spacing w:after="0" w:line="276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69D1"/>
  </w:style>
  <w:style w:type="paragraph" w:styleId="KonuBal">
    <w:name w:val="Title"/>
    <w:basedOn w:val="Normal"/>
    <w:link w:val="KonuBal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KonuBalChar">
    <w:name w:val="Konu Başlığı Char"/>
    <w:basedOn w:val="VarsaylanParagrafYazTipi"/>
    <w:link w:val="KonuBal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ltKonuBal">
    <w:name w:val="Subtitle"/>
    <w:basedOn w:val="Normal"/>
    <w:link w:val="AltKonuBal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ltKonuBalChar">
    <w:name w:val="Alt Konu Başlığı Char"/>
    <w:basedOn w:val="VarsaylanParagrafYazTipi"/>
    <w:link w:val="AltKonuBal"/>
    <w:uiPriority w:val="3"/>
    <w:rsid w:val="00BF6AFD"/>
    <w:rPr>
      <w:i/>
      <w:iCs/>
      <w:color w:val="FFFFFF" w:themeColor="background1"/>
      <w:sz w:val="26"/>
    </w:rPr>
  </w:style>
  <w:style w:type="paragraph" w:styleId="AralkYok">
    <w:name w:val="No Spacing"/>
    <w:uiPriority w:val="98"/>
    <w:qFormat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TrnakChar">
    <w:name w:val="Tırnak Char"/>
    <w:basedOn w:val="VarsaylanParagrafYazTipi"/>
    <w:link w:val="Trnak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Balk3Char">
    <w:name w:val="Başlık 3 Char"/>
    <w:basedOn w:val="VarsaylanParagrafYazTipi"/>
    <w:link w:val="Balk3"/>
    <w:uiPriority w:val="1"/>
    <w:semiHidden/>
    <w:rsid w:val="00BF6AF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15C8"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9915C8"/>
  </w:style>
  <w:style w:type="paragraph" w:styleId="bekMetni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9915C8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9915C8"/>
  </w:style>
  <w:style w:type="paragraph" w:styleId="GvdeMetni2">
    <w:name w:val="Body Text 2"/>
    <w:basedOn w:val="Normal"/>
    <w:link w:val="GvdeMetni2Char"/>
    <w:uiPriority w:val="99"/>
    <w:semiHidden/>
    <w:unhideWhenUsed/>
    <w:rsid w:val="009915C8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9915C8"/>
  </w:style>
  <w:style w:type="paragraph" w:styleId="GvdeMetni3">
    <w:name w:val="Body Text 3"/>
    <w:basedOn w:val="Normal"/>
    <w:link w:val="GvdeMetni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9915C8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9915C8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9915C8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9915C8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9915C8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9915C8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9915C8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9915C8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9915C8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Kapan">
    <w:name w:val="Closing"/>
    <w:basedOn w:val="Normal"/>
    <w:link w:val="Kapan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9915C8"/>
  </w:style>
  <w:style w:type="table" w:styleId="RenkliKlavuz">
    <w:name w:val="Colorful Grid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9915C8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915C8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915C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915C8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9915C8"/>
  </w:style>
  <w:style w:type="character" w:customStyle="1" w:styleId="TarihChar">
    <w:name w:val="Tarih Char"/>
    <w:basedOn w:val="VarsaylanParagrafYazTipi"/>
    <w:link w:val="Tarih"/>
    <w:uiPriority w:val="99"/>
    <w:semiHidden/>
    <w:rsid w:val="009915C8"/>
  </w:style>
  <w:style w:type="paragraph" w:styleId="BelgeBalantlar">
    <w:name w:val="Document Map"/>
    <w:basedOn w:val="Normal"/>
    <w:link w:val="BelgeBalantlar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9915C8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9915C8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9915C8"/>
  </w:style>
  <w:style w:type="character" w:styleId="Vurgu">
    <w:name w:val="Emphasis"/>
    <w:basedOn w:val="VarsaylanParagrafYazTipi"/>
    <w:uiPriority w:val="20"/>
    <w:semiHidden/>
    <w:unhideWhenUsed/>
    <w:qFormat/>
    <w:rsid w:val="009915C8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9915C8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9915C8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9915C8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NormalTablo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Tablo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NormalTablo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NormalTablo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NormalTablo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NormalTabl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Tablo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Tablo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Tablo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Tablo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Tablo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Tablo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stbilgi">
    <w:name w:val="header"/>
    <w:basedOn w:val="Normal"/>
    <w:link w:val="stbilgiChar"/>
    <w:uiPriority w:val="99"/>
    <w:rsid w:val="007014C5"/>
    <w:pPr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014C5"/>
  </w:style>
  <w:style w:type="character" w:customStyle="1" w:styleId="Balk4Char">
    <w:name w:val="Başlık 4 Char"/>
    <w:basedOn w:val="VarsaylanParagrafYazTipi"/>
    <w:link w:val="Balk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9915C8"/>
  </w:style>
  <w:style w:type="paragraph" w:styleId="HTMLAdresi">
    <w:name w:val="HTML Address"/>
    <w:basedOn w:val="Normal"/>
    <w:link w:val="HTMLAdresi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9915C8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9915C8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9915C8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9915C8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9915C8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9915C8"/>
    <w:rPr>
      <w:color w:val="4D4436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semiHidden/>
    <w:rsid w:val="009915C8"/>
    <w:rPr>
      <w:i/>
      <w:iCs/>
      <w:color w:val="03A996" w:themeColor="accent1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kKlavuz">
    <w:name w:val="Light Grid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Maddemi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Paragraf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NormalTablo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NormalTablo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NormalTablo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NormalTablo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Tabl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Tabl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Tablo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NormalTablo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NormalTablo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NormalTablo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NormalTablo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NormalTablo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NormalTabl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Tablo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Tablo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Tablo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Tablo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Tablo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9915C8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9915C8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9915C8"/>
  </w:style>
  <w:style w:type="character" w:styleId="SayfaNumaras">
    <w:name w:val="page number"/>
    <w:basedOn w:val="VarsaylanParagrafYazTipi"/>
    <w:uiPriority w:val="99"/>
    <w:semiHidden/>
    <w:unhideWhenUsed/>
    <w:rsid w:val="009915C8"/>
  </w:style>
  <w:style w:type="table" w:customStyle="1" w:styleId="PlainTable1">
    <w:name w:val="Plain Table 1"/>
    <w:basedOn w:val="NormalTablo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Tablo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9915C8"/>
    <w:rPr>
      <w:rFonts w:ascii="Consolas" w:hAnsi="Consolas"/>
      <w:szCs w:val="21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9915C8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9915C8"/>
  </w:style>
  <w:style w:type="paragraph" w:styleId="mza">
    <w:name w:val="Signature"/>
    <w:basedOn w:val="Normal"/>
    <w:link w:val="mza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9915C8"/>
  </w:style>
  <w:style w:type="character" w:styleId="Gl">
    <w:name w:val="Strong"/>
    <w:basedOn w:val="VarsaylanParagrafYazTipi"/>
    <w:uiPriority w:val="22"/>
    <w:semiHidden/>
    <w:unhideWhenUsed/>
    <w:qFormat/>
    <w:rsid w:val="009915C8"/>
    <w:rPr>
      <w:b/>
      <w:bCs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Tablo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Liste1">
    <w:name w:val="Table List 1"/>
    <w:basedOn w:val="NormalTablo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Web1">
    <w:name w:val="Table Web 1"/>
    <w:basedOn w:val="NormalTablo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letiimBilgileri">
    <w:name w:val="İletişim Bilgileri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31;a&#287;la%20k\Downloads\TF0291189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511AAC9C5284B118DA38E87289A68E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33A9844-9CAB-4E19-A23F-D844B713E0B4}"/>
      </w:docPartPr>
      <w:docPartBody>
        <w:p w:rsidR="00813D09" w:rsidRDefault="007D7EC1">
          <w:pPr>
            <w:pStyle w:val="4511AAC9C5284B118DA38E87289A68E3"/>
          </w:pPr>
          <w:r>
            <w:rPr>
              <w:lang w:bidi="tr-TR"/>
            </w:rPr>
            <w:t>Şirket Adı</w:t>
          </w:r>
        </w:p>
      </w:docPartBody>
    </w:docPart>
    <w:docPart>
      <w:docPartPr>
        <w:name w:val="28666DFBD5F248208D3F1A461A90B8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982B532-9F9F-4959-8203-630DA29195DA}"/>
      </w:docPartPr>
      <w:docPartBody>
        <w:p w:rsidR="00813D09" w:rsidRDefault="007D7EC1">
          <w:pPr>
            <w:pStyle w:val="28666DFBD5F248208D3F1A461A90B89A"/>
          </w:pPr>
          <w:r>
            <w:rPr>
              <w:lang w:bidi="tr-TR"/>
            </w:rPr>
            <w:t>Şirket Adı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w Cen MT Condensed Extra Bold">
    <w:altName w:val="Trebuchet MS"/>
    <w:charset w:val="00"/>
    <w:family w:val="swiss"/>
    <w:pitch w:val="variable"/>
    <w:sig w:usb0="00000001" w:usb1="00000000" w:usb2="00000000" w:usb3="00000000" w:csb0="00000003" w:csb1="00000000"/>
  </w:font>
  <w:font w:name="Bodoni MT Black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ListeMadde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D7EC1"/>
    <w:rsid w:val="007D7EC1"/>
    <w:rsid w:val="00813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D09"/>
  </w:style>
  <w:style w:type="paragraph" w:styleId="Balk2">
    <w:name w:val="heading 2"/>
    <w:basedOn w:val="Normal"/>
    <w:next w:val="Normal"/>
    <w:link w:val="Balk2Char"/>
    <w:uiPriority w:val="1"/>
    <w:unhideWhenUsed/>
    <w:qFormat/>
    <w:rsid w:val="00813D09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97EA6987AFFA4AA7A90E48FC288466F1">
    <w:name w:val="97EA6987AFFA4AA7A90E48FC288466F1"/>
    <w:rsid w:val="00813D09"/>
  </w:style>
  <w:style w:type="paragraph" w:customStyle="1" w:styleId="3E6B987228EF4614AB946BF39CC4378B">
    <w:name w:val="3E6B987228EF4614AB946BF39CC4378B"/>
    <w:rsid w:val="00813D09"/>
  </w:style>
  <w:style w:type="paragraph" w:customStyle="1" w:styleId="D151937AC58049B2925BA4ED12F89906">
    <w:name w:val="D151937AC58049B2925BA4ED12F89906"/>
    <w:rsid w:val="00813D09"/>
  </w:style>
  <w:style w:type="paragraph" w:styleId="ListeMaddemi">
    <w:name w:val="List Bullet"/>
    <w:basedOn w:val="Normal"/>
    <w:uiPriority w:val="1"/>
    <w:rsid w:val="00813D09"/>
    <w:pPr>
      <w:numPr>
        <w:numId w:val="1"/>
      </w:numPr>
      <w:spacing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B982573F06A44013B6088A9CE87F5E9E">
    <w:name w:val="B982573F06A44013B6088A9CE87F5E9E"/>
    <w:rsid w:val="00813D09"/>
  </w:style>
  <w:style w:type="character" w:styleId="YerTutucuMetni">
    <w:name w:val="Placeholder Text"/>
    <w:basedOn w:val="VarsaylanParagrafYazTipi"/>
    <w:uiPriority w:val="99"/>
    <w:semiHidden/>
    <w:rsid w:val="00813D09"/>
    <w:rPr>
      <w:color w:val="808080"/>
    </w:rPr>
  </w:style>
  <w:style w:type="paragraph" w:customStyle="1" w:styleId="0D1DA143ECA74709B8AD2EC577458AA1">
    <w:name w:val="0D1DA143ECA74709B8AD2EC577458AA1"/>
    <w:rsid w:val="00813D09"/>
  </w:style>
  <w:style w:type="paragraph" w:customStyle="1" w:styleId="F4FF8E1F870D4A88B4CC48586EC6DFCA">
    <w:name w:val="F4FF8E1F870D4A88B4CC48586EC6DFCA"/>
    <w:rsid w:val="00813D09"/>
  </w:style>
  <w:style w:type="paragraph" w:customStyle="1" w:styleId="C38CD4573ECA4BB7AD45EF2FBEA8AF8C">
    <w:name w:val="C38CD4573ECA4BB7AD45EF2FBEA8AF8C"/>
    <w:rsid w:val="00813D09"/>
  </w:style>
  <w:style w:type="paragraph" w:customStyle="1" w:styleId="90ADB74317B5407580031C734FCF70D0">
    <w:name w:val="90ADB74317B5407580031C734FCF70D0"/>
    <w:rsid w:val="00813D09"/>
  </w:style>
  <w:style w:type="paragraph" w:customStyle="1" w:styleId="C7A98C1295E9400BBF5CCDC0A890C419">
    <w:name w:val="C7A98C1295E9400BBF5CCDC0A890C419"/>
    <w:rsid w:val="00813D09"/>
  </w:style>
  <w:style w:type="paragraph" w:customStyle="1" w:styleId="1FDFE6CE21BD413CAF901948BAD4BE03">
    <w:name w:val="1FDFE6CE21BD413CAF901948BAD4BE03"/>
    <w:rsid w:val="00813D09"/>
  </w:style>
  <w:style w:type="paragraph" w:customStyle="1" w:styleId="B485EDAB58554E02BCB9757D16DC59D6">
    <w:name w:val="B485EDAB58554E02BCB9757D16DC59D6"/>
    <w:rsid w:val="00813D09"/>
  </w:style>
  <w:style w:type="paragraph" w:customStyle="1" w:styleId="4511AAC9C5284B118DA38E87289A68E3">
    <w:name w:val="4511AAC9C5284B118DA38E87289A68E3"/>
    <w:rsid w:val="00813D09"/>
  </w:style>
  <w:style w:type="paragraph" w:customStyle="1" w:styleId="7C35537985E0434D8ACA58506CBE34A2">
    <w:name w:val="7C35537985E0434D8ACA58506CBE34A2"/>
    <w:rsid w:val="00813D09"/>
  </w:style>
  <w:style w:type="paragraph" w:customStyle="1" w:styleId="28666DFBD5F248208D3F1A461A90B89A">
    <w:name w:val="28666DFBD5F248208D3F1A461A90B89A"/>
    <w:rsid w:val="00813D09"/>
  </w:style>
  <w:style w:type="paragraph" w:customStyle="1" w:styleId="1922D5B166A249328EAB2AB974B3EEDD">
    <w:name w:val="1922D5B166A249328EAB2AB974B3EEDD"/>
    <w:rsid w:val="00813D09"/>
  </w:style>
  <w:style w:type="paragraph" w:customStyle="1" w:styleId="954514D698954FA6AD39C50699AD1679">
    <w:name w:val="954514D698954FA6AD39C50699AD1679"/>
    <w:rsid w:val="00813D09"/>
  </w:style>
  <w:style w:type="paragraph" w:customStyle="1" w:styleId="95BEBE020FF149178520D1DA829EF7B3">
    <w:name w:val="95BEBE020FF149178520D1DA829EF7B3"/>
    <w:rsid w:val="00813D09"/>
  </w:style>
  <w:style w:type="character" w:customStyle="1" w:styleId="Balk2Char">
    <w:name w:val="Başlık 2 Char"/>
    <w:basedOn w:val="VarsaylanParagrafYazTipi"/>
    <w:link w:val="Balk2"/>
    <w:uiPriority w:val="1"/>
    <w:rsid w:val="00813D09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F0FDEA0EAC264CB4B8B6D851461BA62C">
    <w:name w:val="F0FDEA0EAC264CB4B8B6D851461BA62C"/>
    <w:rsid w:val="00813D09"/>
  </w:style>
  <w:style w:type="paragraph" w:customStyle="1" w:styleId="612088464E4D45069BE99B3106291EDA">
    <w:name w:val="612088464E4D45069BE99B3106291EDA"/>
    <w:rsid w:val="00813D09"/>
  </w:style>
  <w:style w:type="paragraph" w:customStyle="1" w:styleId="79C06FB9AA8F4FAF84D4E94E860D1E2C">
    <w:name w:val="79C06FB9AA8F4FAF84D4E94E860D1E2C"/>
    <w:rsid w:val="00813D09"/>
  </w:style>
  <w:style w:type="paragraph" w:customStyle="1" w:styleId="F6D7D5C0AAA84FD6B2F35F5D3B8290F8">
    <w:name w:val="F6D7D5C0AAA84FD6B2F35F5D3B8290F8"/>
    <w:rsid w:val="00813D09"/>
  </w:style>
  <w:style w:type="paragraph" w:customStyle="1" w:styleId="88EF3B9DCEFC41BF9474584A77798B73">
    <w:name w:val="88EF3B9DCEFC41BF9474584A77798B73"/>
    <w:rsid w:val="00813D09"/>
  </w:style>
  <w:style w:type="paragraph" w:customStyle="1" w:styleId="E2F87EA6542046FCA73E0D794909156E">
    <w:name w:val="E2F87EA6542046FCA73E0D794909156E"/>
    <w:rsid w:val="00813D09"/>
  </w:style>
  <w:style w:type="paragraph" w:customStyle="1" w:styleId="4672DF995DCA4A8E866AA216CEED84B7">
    <w:name w:val="4672DF995DCA4A8E866AA216CEED84B7"/>
    <w:rsid w:val="00813D09"/>
  </w:style>
  <w:style w:type="paragraph" w:customStyle="1" w:styleId="6B6B6B68DBC846CA9BB6561854872E93">
    <w:name w:val="6B6B6B68DBC846CA9BB6561854872E93"/>
    <w:rsid w:val="00813D09"/>
  </w:style>
  <w:style w:type="paragraph" w:customStyle="1" w:styleId="093BBB5AF2744AF3BE6F6B5D86990666">
    <w:name w:val="093BBB5AF2744AF3BE6F6B5D86990666"/>
    <w:rsid w:val="00813D09"/>
  </w:style>
  <w:style w:type="paragraph" w:customStyle="1" w:styleId="4F8551C45CC84B49B817E0932B67A266">
    <w:name w:val="4F8551C45CC84B49B817E0932B67A266"/>
    <w:rsid w:val="00813D09"/>
  </w:style>
  <w:style w:type="paragraph" w:customStyle="1" w:styleId="ED64E9B876D24110BEC256743B982246">
    <w:name w:val="ED64E9B876D24110BEC256743B982246"/>
    <w:rsid w:val="00813D09"/>
  </w:style>
  <w:style w:type="paragraph" w:customStyle="1" w:styleId="BB727F4AB35A4B3CAA08FF5790595034">
    <w:name w:val="BB727F4AB35A4B3CAA08FF5790595034"/>
    <w:rsid w:val="00813D0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Güven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92FE56-A716-41A4-868C-FBA87F0D0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TF02911897</Template>
  <TotalTime>15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çağla k</dc:creator>
  <cp:keywords>MEHMET AKİF ERSOY ORTAOKULU REHBERLİK SERVİSİ</cp:keywords>
  <cp:lastModifiedBy>Escort</cp:lastModifiedBy>
  <cp:revision>7</cp:revision>
  <dcterms:created xsi:type="dcterms:W3CDTF">2019-02-04T11:56:00Z</dcterms:created>
  <dcterms:modified xsi:type="dcterms:W3CDTF">2019-02-05T11:29:00Z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